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984" w:rsidRPr="00A55984" w:rsidRDefault="00A55984" w:rsidP="00A5598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A55984">
        <w:rPr>
          <w:rFonts w:ascii="Times New Roman" w:eastAsia="Times New Roman" w:hAnsi="Times New Roman" w:cs="Times New Roman"/>
          <w:b/>
          <w:bCs/>
          <w:sz w:val="36"/>
          <w:szCs w:val="36"/>
          <w:lang w:eastAsia="nb-NO"/>
        </w:rPr>
        <w:t>Sunnylven skule</w:t>
      </w:r>
    </w:p>
    <w:p w:rsidR="00A55984" w:rsidRPr="00A55984" w:rsidRDefault="00A55984" w:rsidP="00A55984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A55984">
        <w:rPr>
          <w:rFonts w:ascii="Times New Roman" w:eastAsia="Times New Roman" w:hAnsi="Times New Roman" w:cs="Times New Roman"/>
          <w:b/>
          <w:bCs/>
          <w:sz w:val="32"/>
          <w:szCs w:val="32"/>
          <w:lang w:eastAsia="nb-NO"/>
        </w:rPr>
        <w:t>Halvårsplan matematikk 7.klasse haust 2014.</w:t>
      </w: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8"/>
        <w:gridCol w:w="5370"/>
        <w:gridCol w:w="1229"/>
        <w:gridCol w:w="865"/>
      </w:tblGrid>
      <w:tr w:rsidR="00A55984" w:rsidRPr="00A55984" w:rsidTr="004F6419">
        <w:trPr>
          <w:tblCellSpacing w:w="0" w:type="dxa"/>
        </w:trPr>
        <w:tc>
          <w:tcPr>
            <w:tcW w:w="9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nb-NO"/>
              </w:rPr>
              <w:t>Emne</w:t>
            </w:r>
          </w:p>
        </w:tc>
        <w:tc>
          <w:tcPr>
            <w:tcW w:w="29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nb-NO"/>
              </w:rPr>
              <w:t>Læringsmål</w:t>
            </w:r>
          </w:p>
        </w:tc>
        <w:tc>
          <w:tcPr>
            <w:tcW w:w="6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nb-NO"/>
              </w:rPr>
              <w:t>Lærestoff</w:t>
            </w:r>
          </w:p>
        </w:tc>
        <w:tc>
          <w:tcPr>
            <w:tcW w:w="4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  <w:lang w:eastAsia="nb-NO"/>
              </w:rPr>
              <w:t>Tid</w:t>
            </w:r>
          </w:p>
        </w:tc>
      </w:tr>
      <w:tr w:rsidR="00A55984" w:rsidRPr="00A55984" w:rsidTr="004F6419">
        <w:trPr>
          <w:tblCellSpacing w:w="0" w:type="dxa"/>
        </w:trPr>
        <w:tc>
          <w:tcPr>
            <w:tcW w:w="9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Tal</w:t>
            </w:r>
          </w:p>
        </w:tc>
        <w:tc>
          <w:tcPr>
            <w:tcW w:w="29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Forstå plassverdisystemet</w:t>
            </w:r>
          </w:p>
          <w:p w:rsidR="00A55984" w:rsidRPr="00A55984" w:rsidRDefault="00A55984" w:rsidP="00A55984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Vite kva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partal,oddetal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,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primtal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og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samansette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tal er.</w:t>
            </w:r>
          </w:p>
          <w:p w:rsidR="00A55984" w:rsidRPr="00A55984" w:rsidRDefault="00A55984" w:rsidP="00A55984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Rekne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med positive og negative heile tal og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desimaltal</w:t>
            </w:r>
            <w:proofErr w:type="spellEnd"/>
          </w:p>
          <w:p w:rsidR="00A55984" w:rsidRPr="00A55984" w:rsidRDefault="00A55984" w:rsidP="00A55984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Faktorisere og runde av tal.</w:t>
            </w:r>
          </w:p>
          <w:p w:rsidR="00A55984" w:rsidRPr="00A55984" w:rsidRDefault="00A55984" w:rsidP="00A55984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Rekkefølgje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i bruk av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rekneartane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  <w:p w:rsidR="00A55984" w:rsidRPr="00A55984" w:rsidRDefault="00A55984" w:rsidP="00A55984">
            <w:pPr>
              <w:numPr>
                <w:ilvl w:val="0"/>
                <w:numId w:val="8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Lommereknar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og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rekneark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  <w:p w:rsidR="00A55984" w:rsidRPr="00A55984" w:rsidRDefault="00A55984" w:rsidP="00A55984">
            <w:pPr>
              <w:numPr>
                <w:ilvl w:val="0"/>
                <w:numId w:val="8"/>
              </w:num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Byggje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figurtal,lage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talrekkjer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og finne mønster.</w:t>
            </w:r>
          </w:p>
        </w:tc>
        <w:tc>
          <w:tcPr>
            <w:tcW w:w="6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Grunntal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7A </w:t>
            </w:r>
          </w:p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Kap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 1</w:t>
            </w:r>
          </w:p>
        </w:tc>
        <w:tc>
          <w:tcPr>
            <w:tcW w:w="4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Veke</w:t>
            </w:r>
          </w:p>
          <w:p w:rsidR="00A55984" w:rsidRPr="00A55984" w:rsidRDefault="00031BCB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34-37</w:t>
            </w:r>
          </w:p>
        </w:tc>
      </w:tr>
      <w:tr w:rsidR="00A55984" w:rsidRPr="00A55984" w:rsidTr="004F6419">
        <w:trPr>
          <w:tblCellSpacing w:w="0" w:type="dxa"/>
        </w:trPr>
        <w:tc>
          <w:tcPr>
            <w:tcW w:w="9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Addisjon og subtraksjon</w:t>
            </w:r>
          </w:p>
        </w:tc>
        <w:tc>
          <w:tcPr>
            <w:tcW w:w="29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Addere og subtrahere i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hovudet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  <w:p w:rsidR="00A55984" w:rsidRPr="00A55984" w:rsidRDefault="00A55984" w:rsidP="00A55984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Addere og subtrahere heile tal og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desimaltal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  <w:p w:rsidR="00A55984" w:rsidRPr="00A55984" w:rsidRDefault="00A55984" w:rsidP="00A55984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Addere og subtrahere negative tal.</w:t>
            </w:r>
          </w:p>
          <w:p w:rsidR="00A55984" w:rsidRPr="00A55984" w:rsidRDefault="00A55984" w:rsidP="00A55984">
            <w:pPr>
              <w:numPr>
                <w:ilvl w:val="0"/>
                <w:numId w:val="9"/>
              </w:num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Gjere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overslag ved addisjon og subtraksjon.</w:t>
            </w:r>
          </w:p>
        </w:tc>
        <w:tc>
          <w:tcPr>
            <w:tcW w:w="6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Grunntal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7A</w:t>
            </w:r>
          </w:p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Kap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 2</w:t>
            </w:r>
          </w:p>
        </w:tc>
        <w:tc>
          <w:tcPr>
            <w:tcW w:w="4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Veke</w:t>
            </w:r>
          </w:p>
          <w:p w:rsidR="00A55984" w:rsidRPr="00A55984" w:rsidRDefault="00031BCB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37-39</w:t>
            </w:r>
          </w:p>
        </w:tc>
      </w:tr>
      <w:tr w:rsidR="00A55984" w:rsidRPr="00A55984" w:rsidTr="004F6419">
        <w:trPr>
          <w:tblCellSpacing w:w="0" w:type="dxa"/>
        </w:trPr>
        <w:tc>
          <w:tcPr>
            <w:tcW w:w="9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Statistikk.</w:t>
            </w:r>
          </w:p>
        </w:tc>
        <w:tc>
          <w:tcPr>
            <w:tcW w:w="29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numPr>
                <w:ilvl w:val="0"/>
                <w:numId w:val="11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Teikne,lese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og tolke manuelle og digitale diagram.</w:t>
            </w:r>
          </w:p>
          <w:p w:rsidR="00A55984" w:rsidRPr="00A55984" w:rsidRDefault="00A55984" w:rsidP="00A55984">
            <w:pPr>
              <w:numPr>
                <w:ilvl w:val="0"/>
                <w:numId w:val="11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Finne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typetal,medeian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og gjennomsnitt.</w:t>
            </w:r>
          </w:p>
          <w:p w:rsidR="00A55984" w:rsidRPr="00A55984" w:rsidRDefault="00A55984" w:rsidP="00A55984">
            <w:pPr>
              <w:numPr>
                <w:ilvl w:val="0"/>
                <w:numId w:val="11"/>
              </w:num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Planleggje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og gjennomføre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spørjeundersøking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</w:tc>
        <w:tc>
          <w:tcPr>
            <w:tcW w:w="6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Grunntal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7A</w:t>
            </w:r>
          </w:p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Kap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 3.</w:t>
            </w:r>
          </w:p>
        </w:tc>
        <w:tc>
          <w:tcPr>
            <w:tcW w:w="4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Veke</w:t>
            </w:r>
          </w:p>
          <w:p w:rsidR="00A55984" w:rsidRPr="00A55984" w:rsidRDefault="00031BCB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40</w:t>
            </w:r>
            <w:r w:rsid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-45</w:t>
            </w:r>
          </w:p>
        </w:tc>
      </w:tr>
      <w:tr w:rsidR="002E02A5" w:rsidRPr="00A55984" w:rsidTr="002E02A5">
        <w:trPr>
          <w:tblCellSpacing w:w="0" w:type="dxa"/>
        </w:trPr>
        <w:tc>
          <w:tcPr>
            <w:tcW w:w="9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E02A5" w:rsidRPr="00A55984" w:rsidRDefault="002E02A5" w:rsidP="002E02A5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Multiplikasjon og divisjon.</w:t>
            </w:r>
          </w:p>
        </w:tc>
        <w:tc>
          <w:tcPr>
            <w:tcW w:w="29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E02A5" w:rsidRPr="00A55984" w:rsidRDefault="002E02A5" w:rsidP="002E02A5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Multiplisere og dividere i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hovudet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  <w:p w:rsidR="002E02A5" w:rsidRPr="00A55984" w:rsidRDefault="002E02A5" w:rsidP="002E02A5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Multiplisere og dividere med dekadiske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einingar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  <w:p w:rsidR="002E02A5" w:rsidRPr="00A55984" w:rsidRDefault="002E02A5" w:rsidP="002E02A5">
            <w:pPr>
              <w:numPr>
                <w:ilvl w:val="0"/>
                <w:numId w:val="10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Multiplisere og dividere heile tal,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desimaltal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og negative tal.</w:t>
            </w:r>
          </w:p>
          <w:p w:rsidR="002E02A5" w:rsidRPr="00A55984" w:rsidRDefault="002E02A5" w:rsidP="002E02A5">
            <w:pPr>
              <w:numPr>
                <w:ilvl w:val="0"/>
                <w:numId w:val="10"/>
              </w:num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Gjere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overslag ved multiplikasjon og divisjon.</w:t>
            </w:r>
          </w:p>
        </w:tc>
        <w:tc>
          <w:tcPr>
            <w:tcW w:w="6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E02A5" w:rsidRPr="00A55984" w:rsidRDefault="002E02A5" w:rsidP="002E02A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  <w:p w:rsidR="002E02A5" w:rsidRPr="00A55984" w:rsidRDefault="002E02A5" w:rsidP="002E02A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Grunntal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7A</w:t>
            </w:r>
          </w:p>
          <w:p w:rsidR="002E02A5" w:rsidRPr="00A55984" w:rsidRDefault="002E02A5" w:rsidP="002E02A5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Kap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 4.</w:t>
            </w:r>
          </w:p>
        </w:tc>
        <w:tc>
          <w:tcPr>
            <w:tcW w:w="4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E02A5" w:rsidRPr="00A55984" w:rsidRDefault="002E02A5" w:rsidP="002E02A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Veke</w:t>
            </w:r>
          </w:p>
          <w:p w:rsidR="002E02A5" w:rsidRPr="00A55984" w:rsidRDefault="00031BCB" w:rsidP="002E02A5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45</w:t>
            </w:r>
            <w:r w:rsid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-48</w:t>
            </w:r>
          </w:p>
        </w:tc>
        <w:bookmarkStart w:id="0" w:name="_GoBack"/>
        <w:bookmarkEnd w:id="0"/>
      </w:tr>
      <w:tr w:rsidR="00A55984" w:rsidRPr="00A55984" w:rsidTr="004F6419">
        <w:trPr>
          <w:tblCellSpacing w:w="0" w:type="dxa"/>
        </w:trPr>
        <w:tc>
          <w:tcPr>
            <w:tcW w:w="9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Måleeiningar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og måleusikker-</w:t>
            </w:r>
          </w:p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heit.</w:t>
            </w:r>
          </w:p>
        </w:tc>
        <w:tc>
          <w:tcPr>
            <w:tcW w:w="29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numPr>
                <w:ilvl w:val="0"/>
                <w:numId w:val="12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Rekne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om mellom dei ulike lengde-, areal-, volum-, masse- og </w:t>
            </w: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tidseiningane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.</w:t>
            </w:r>
          </w:p>
          <w:p w:rsidR="00A55984" w:rsidRPr="00A55984" w:rsidRDefault="00A55984" w:rsidP="00A55984">
            <w:pPr>
              <w:numPr>
                <w:ilvl w:val="0"/>
                <w:numId w:val="12"/>
              </w:num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Lære om måleusikkerheit.</w:t>
            </w:r>
          </w:p>
        </w:tc>
        <w:tc>
          <w:tcPr>
            <w:tcW w:w="6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Grunntal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7A</w:t>
            </w:r>
          </w:p>
          <w:p w:rsidR="00A55984" w:rsidRPr="00A55984" w:rsidRDefault="00A55984" w:rsidP="00A55984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Kap</w:t>
            </w:r>
            <w:proofErr w:type="spellEnd"/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5.</w:t>
            </w:r>
          </w:p>
        </w:tc>
        <w:tc>
          <w:tcPr>
            <w:tcW w:w="4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55984" w:rsidRPr="00A55984" w:rsidRDefault="00A55984" w:rsidP="00A55984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55984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Veke</w:t>
            </w:r>
          </w:p>
          <w:p w:rsidR="00A55984" w:rsidRPr="00A55984" w:rsidRDefault="00031BCB" w:rsidP="002E02A5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48-50</w:t>
            </w:r>
          </w:p>
        </w:tc>
      </w:tr>
      <w:tr w:rsidR="002E02A5" w:rsidRPr="00DB58BB" w:rsidTr="002E02A5">
        <w:trPr>
          <w:tblCellSpacing w:w="0" w:type="dxa"/>
        </w:trPr>
        <w:tc>
          <w:tcPr>
            <w:tcW w:w="9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E02A5" w:rsidRPr="002E02A5" w:rsidRDefault="002E02A5" w:rsidP="002E02A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2E02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Tid og fart</w:t>
            </w:r>
          </w:p>
        </w:tc>
        <w:tc>
          <w:tcPr>
            <w:tcW w:w="29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E02A5" w:rsidRPr="00DB58BB" w:rsidRDefault="002E02A5" w:rsidP="002E02A5">
            <w:pPr>
              <w:numPr>
                <w:ilvl w:val="0"/>
                <w:numId w:val="1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Lese og tolke </w:t>
            </w:r>
            <w:proofErr w:type="spellStart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ein</w:t>
            </w:r>
            <w:proofErr w:type="spellEnd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rutetabell</w:t>
            </w:r>
          </w:p>
          <w:p w:rsidR="002E02A5" w:rsidRPr="00DB58BB" w:rsidRDefault="002E02A5" w:rsidP="002E02A5">
            <w:pPr>
              <w:numPr>
                <w:ilvl w:val="0"/>
                <w:numId w:val="1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Rekne</w:t>
            </w:r>
            <w:proofErr w:type="spellEnd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med tidspunkt og </w:t>
            </w:r>
            <w:proofErr w:type="spellStart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tidsintervell</w:t>
            </w:r>
            <w:proofErr w:type="spellEnd"/>
          </w:p>
          <w:p w:rsidR="002E02A5" w:rsidRPr="00DB58BB" w:rsidRDefault="002E02A5" w:rsidP="002E02A5">
            <w:pPr>
              <w:numPr>
                <w:ilvl w:val="0"/>
                <w:numId w:val="1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Rekne</w:t>
            </w:r>
            <w:proofErr w:type="spellEnd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med fart.</w:t>
            </w:r>
          </w:p>
          <w:p w:rsidR="002E02A5" w:rsidRPr="00DB58BB" w:rsidRDefault="002E02A5" w:rsidP="002E02A5">
            <w:pPr>
              <w:numPr>
                <w:ilvl w:val="0"/>
                <w:numId w:val="1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Tolke </w:t>
            </w:r>
            <w:proofErr w:type="spellStart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eit</w:t>
            </w:r>
            <w:proofErr w:type="spellEnd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fartsdiagram.</w:t>
            </w:r>
          </w:p>
        </w:tc>
        <w:tc>
          <w:tcPr>
            <w:tcW w:w="6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E02A5" w:rsidRPr="00DB58BB" w:rsidRDefault="002E02A5" w:rsidP="002E02A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  <w:p w:rsidR="002E02A5" w:rsidRPr="00DB58BB" w:rsidRDefault="002E02A5" w:rsidP="002E02A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Grunntal</w:t>
            </w:r>
            <w:proofErr w:type="spellEnd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7A</w:t>
            </w:r>
          </w:p>
          <w:p w:rsidR="002E02A5" w:rsidRPr="00DB58BB" w:rsidRDefault="002E02A5" w:rsidP="002E02A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Kap</w:t>
            </w:r>
            <w:proofErr w:type="spellEnd"/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6.</w:t>
            </w:r>
          </w:p>
        </w:tc>
        <w:tc>
          <w:tcPr>
            <w:tcW w:w="475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2E02A5" w:rsidRPr="00DB58BB" w:rsidRDefault="002E02A5" w:rsidP="002E02A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2E02A5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Veke</w:t>
            </w:r>
          </w:p>
          <w:p w:rsidR="002E02A5" w:rsidRPr="00DB58BB" w:rsidRDefault="00031BCB" w:rsidP="002E02A5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51-3</w:t>
            </w:r>
          </w:p>
        </w:tc>
      </w:tr>
    </w:tbl>
    <w:p w:rsidR="00AC77DB" w:rsidRPr="00A55984" w:rsidRDefault="00AC77DB" w:rsidP="002E02A5"/>
    <w:sectPr w:rsidR="00AC77DB" w:rsidRPr="00A559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94661"/>
    <w:multiLevelType w:val="multilevel"/>
    <w:tmpl w:val="6FC44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1DB5880"/>
    <w:multiLevelType w:val="multilevel"/>
    <w:tmpl w:val="DD7C7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25D58C9"/>
    <w:multiLevelType w:val="multilevel"/>
    <w:tmpl w:val="CF28A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7CA05C1"/>
    <w:multiLevelType w:val="multilevel"/>
    <w:tmpl w:val="CDAE3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622A6A"/>
    <w:multiLevelType w:val="multilevel"/>
    <w:tmpl w:val="CF9C2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D3E378B"/>
    <w:multiLevelType w:val="multilevel"/>
    <w:tmpl w:val="07C2FC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B420FF8"/>
    <w:multiLevelType w:val="multilevel"/>
    <w:tmpl w:val="98266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A26378C"/>
    <w:multiLevelType w:val="multilevel"/>
    <w:tmpl w:val="87066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78407F6"/>
    <w:multiLevelType w:val="multilevel"/>
    <w:tmpl w:val="3CC81B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B7A04C2"/>
    <w:multiLevelType w:val="multilevel"/>
    <w:tmpl w:val="5672C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B4D1945"/>
    <w:multiLevelType w:val="multilevel"/>
    <w:tmpl w:val="664A9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E07253A"/>
    <w:multiLevelType w:val="multilevel"/>
    <w:tmpl w:val="C4D263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8"/>
  </w:num>
  <w:num w:numId="3">
    <w:abstractNumId w:val="4"/>
  </w:num>
  <w:num w:numId="4">
    <w:abstractNumId w:val="5"/>
  </w:num>
  <w:num w:numId="5">
    <w:abstractNumId w:val="9"/>
  </w:num>
  <w:num w:numId="6">
    <w:abstractNumId w:val="10"/>
  </w:num>
  <w:num w:numId="7">
    <w:abstractNumId w:val="2"/>
  </w:num>
  <w:num w:numId="8">
    <w:abstractNumId w:val="6"/>
  </w:num>
  <w:num w:numId="9">
    <w:abstractNumId w:val="7"/>
  </w:num>
  <w:num w:numId="10">
    <w:abstractNumId w:val="11"/>
  </w:num>
  <w:num w:numId="11">
    <w:abstractNumId w:val="0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8BB"/>
    <w:rsid w:val="00031BCB"/>
    <w:rsid w:val="002E02A5"/>
    <w:rsid w:val="004F6419"/>
    <w:rsid w:val="00A55984"/>
    <w:rsid w:val="00AC77DB"/>
    <w:rsid w:val="00DB5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B58B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B58B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1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6A9F4032</Template>
  <TotalTime>12</TotalTime>
  <Pages>1</Pages>
  <Words>217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Stranda kommune</Company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Lien, Solfrid Onsøien</dc:creator>
  <cp:lastModifiedBy>Lien, Solfrid Onsøien</cp:lastModifiedBy>
  <cp:revision>4</cp:revision>
  <dcterms:created xsi:type="dcterms:W3CDTF">2014-07-15T21:55:00Z</dcterms:created>
  <dcterms:modified xsi:type="dcterms:W3CDTF">2014-08-10T19:01:00Z</dcterms:modified>
</cp:coreProperties>
</file>